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3F6D3" w14:textId="77777777" w:rsidR="00331DD4" w:rsidRDefault="00331DD4" w:rsidP="00331DD4">
      <w:pPr>
        <w:pStyle w:val="Default"/>
        <w:rPr>
          <w:sz w:val="28"/>
          <w:szCs w:val="28"/>
        </w:rPr>
      </w:pPr>
    </w:p>
    <w:p w14:paraId="5E1D5745" w14:textId="77777777" w:rsidR="00331DD4" w:rsidRPr="00331DD4" w:rsidRDefault="00331DD4" w:rsidP="00331DD4">
      <w:pPr>
        <w:pStyle w:val="Default"/>
        <w:rPr>
          <w:sz w:val="16"/>
          <w:szCs w:val="16"/>
        </w:rPr>
      </w:pPr>
    </w:p>
    <w:p w14:paraId="5D90E567" w14:textId="2B07BCC0" w:rsidR="00331DD4" w:rsidRDefault="00331DD4" w:rsidP="00331DD4">
      <w:pPr>
        <w:pStyle w:val="Default"/>
        <w:jc w:val="center"/>
        <w:rPr>
          <w:b/>
          <w:bCs/>
          <w:sz w:val="36"/>
          <w:szCs w:val="36"/>
        </w:rPr>
      </w:pPr>
      <w:r w:rsidRPr="00331DD4">
        <w:rPr>
          <w:b/>
          <w:bCs/>
          <w:sz w:val="36"/>
          <w:szCs w:val="36"/>
        </w:rPr>
        <w:t>Tisztelt Állattartók!</w:t>
      </w:r>
    </w:p>
    <w:p w14:paraId="0E760289" w14:textId="77777777" w:rsidR="00331DD4" w:rsidRPr="00331DD4" w:rsidRDefault="00331DD4" w:rsidP="00331DD4">
      <w:pPr>
        <w:pStyle w:val="Default"/>
        <w:jc w:val="center"/>
        <w:rPr>
          <w:b/>
          <w:bCs/>
          <w:sz w:val="28"/>
          <w:szCs w:val="28"/>
        </w:rPr>
      </w:pPr>
    </w:p>
    <w:p w14:paraId="59F9C9D8" w14:textId="77777777" w:rsidR="00331DD4" w:rsidRPr="00331DD4" w:rsidRDefault="00331DD4" w:rsidP="00331DD4">
      <w:pPr>
        <w:pStyle w:val="Default"/>
        <w:jc w:val="center"/>
        <w:rPr>
          <w:sz w:val="28"/>
          <w:szCs w:val="28"/>
        </w:rPr>
      </w:pPr>
    </w:p>
    <w:p w14:paraId="71A64C0B" w14:textId="0FAD3D21" w:rsidR="00331DD4" w:rsidRPr="0004005B" w:rsidRDefault="0004005B" w:rsidP="00331DD4">
      <w:pPr>
        <w:pStyle w:val="Default"/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="00331DD4" w:rsidRPr="00331DD4">
        <w:rPr>
          <w:sz w:val="32"/>
          <w:szCs w:val="32"/>
        </w:rPr>
        <w:t>z Állategészségügyi Szabályzat kiadásáról szóló 41/1997. (V. 28.) FM rendelet 34. § (1) bekezdése értelmében:</w:t>
      </w:r>
      <w:r>
        <w:rPr>
          <w:sz w:val="32"/>
          <w:szCs w:val="32"/>
        </w:rPr>
        <w:t xml:space="preserve"> „</w:t>
      </w:r>
      <w:r w:rsidRPr="0004005B">
        <w:rPr>
          <w:b/>
          <w:bCs/>
          <w:sz w:val="32"/>
          <w:szCs w:val="32"/>
        </w:rPr>
        <w:t>A</w:t>
      </w:r>
      <w:r w:rsidR="00331DD4" w:rsidRPr="00331DD4">
        <w:rPr>
          <w:b/>
          <w:bCs/>
          <w:sz w:val="32"/>
          <w:szCs w:val="32"/>
        </w:rPr>
        <w:t>z állattartó köteles állattartási tevékenységéről (ló, szamár, öszvér, szarvasmarha, juh, kecske, sertés, méhcsaládok esetén létszámtól függetlenül, baromfi- és nyúlállományok esetén száz egyed felett), a tevékenység megkezdéséről, illetve megszünte</w:t>
      </w:r>
      <w:r w:rsidR="00331DD4" w:rsidRPr="00331DD4">
        <w:rPr>
          <w:b/>
          <w:bCs/>
          <w:sz w:val="32"/>
          <w:szCs w:val="32"/>
        </w:rPr>
        <w:softHyphen/>
        <w:t>téséről az állatállományt ellátó állatorvost, illetőleg a települési önkormányzat jegyzőjét egyidejűleg tájékoztatni.</w:t>
      </w:r>
      <w:r>
        <w:rPr>
          <w:b/>
          <w:bCs/>
          <w:sz w:val="32"/>
          <w:szCs w:val="32"/>
        </w:rPr>
        <w:t>”</w:t>
      </w:r>
    </w:p>
    <w:p w14:paraId="350B390B" w14:textId="77777777" w:rsidR="00331DD4" w:rsidRPr="00331DD4" w:rsidRDefault="00331DD4" w:rsidP="00331DD4">
      <w:pPr>
        <w:pStyle w:val="Default"/>
        <w:jc w:val="both"/>
        <w:rPr>
          <w:sz w:val="36"/>
          <w:szCs w:val="36"/>
        </w:rPr>
      </w:pPr>
    </w:p>
    <w:p w14:paraId="13C0346A" w14:textId="525C5F36" w:rsidR="00331DD4" w:rsidRPr="00331DD4" w:rsidRDefault="00331DD4" w:rsidP="00331DD4">
      <w:pPr>
        <w:pStyle w:val="Default"/>
        <w:spacing w:line="276" w:lineRule="auto"/>
        <w:jc w:val="both"/>
        <w:rPr>
          <w:sz w:val="32"/>
          <w:szCs w:val="32"/>
        </w:rPr>
      </w:pPr>
      <w:r w:rsidRPr="00331DD4">
        <w:rPr>
          <w:sz w:val="32"/>
          <w:szCs w:val="32"/>
        </w:rPr>
        <w:t>Az állattartási tevékenység bejelentésére szolgáló nyomtatvány elérhető:</w:t>
      </w:r>
    </w:p>
    <w:p w14:paraId="4FA78812" w14:textId="0D9F8572" w:rsidR="00331DD4" w:rsidRPr="00331DD4" w:rsidRDefault="00331DD4" w:rsidP="00331DD4">
      <w:pPr>
        <w:pStyle w:val="Default"/>
        <w:spacing w:line="276" w:lineRule="auto"/>
        <w:rPr>
          <w:sz w:val="32"/>
          <w:szCs w:val="32"/>
        </w:rPr>
      </w:pPr>
      <w:r w:rsidRPr="00331DD4">
        <w:rPr>
          <w:sz w:val="32"/>
          <w:szCs w:val="32"/>
        </w:rPr>
        <w:t xml:space="preserve">- a </w:t>
      </w:r>
      <w:r w:rsidR="00F315D9">
        <w:rPr>
          <w:sz w:val="32"/>
          <w:szCs w:val="32"/>
        </w:rPr>
        <w:t>közös hivatal</w:t>
      </w:r>
      <w:r w:rsidRPr="00331DD4">
        <w:rPr>
          <w:sz w:val="32"/>
          <w:szCs w:val="32"/>
        </w:rPr>
        <w:t xml:space="preserve"> honlapján</w:t>
      </w:r>
      <w:r w:rsidR="00E732D6">
        <w:rPr>
          <w:sz w:val="32"/>
          <w:szCs w:val="32"/>
        </w:rPr>
        <w:t>:</w:t>
      </w:r>
      <w:r w:rsidR="00F315D9">
        <w:rPr>
          <w:sz w:val="32"/>
          <w:szCs w:val="32"/>
        </w:rPr>
        <w:t xml:space="preserve"> </w:t>
      </w:r>
      <w:hyperlink r:id="rId8" w:history="1">
        <w:r w:rsidR="00F315D9" w:rsidRPr="00E732D6">
          <w:rPr>
            <w:rStyle w:val="Hiperhivatkozs"/>
            <w:sz w:val="32"/>
            <w:szCs w:val="32"/>
          </w:rPr>
          <w:t>ivanikozoshivatal.hu</w:t>
        </w:r>
      </w:hyperlink>
      <w:r w:rsidR="00472ED5">
        <w:rPr>
          <w:sz w:val="32"/>
          <w:szCs w:val="32"/>
        </w:rPr>
        <w:t>,</w:t>
      </w:r>
    </w:p>
    <w:p w14:paraId="19282C8B" w14:textId="4225D501" w:rsidR="00472ED5" w:rsidRDefault="00331DD4" w:rsidP="00331DD4">
      <w:pPr>
        <w:pStyle w:val="Default"/>
        <w:spacing w:line="276" w:lineRule="auto"/>
        <w:rPr>
          <w:sz w:val="32"/>
          <w:szCs w:val="32"/>
        </w:rPr>
      </w:pPr>
      <w:r w:rsidRPr="00331DD4">
        <w:rPr>
          <w:sz w:val="32"/>
          <w:szCs w:val="32"/>
        </w:rPr>
        <w:t xml:space="preserve">- </w:t>
      </w:r>
      <w:r>
        <w:rPr>
          <w:sz w:val="32"/>
          <w:szCs w:val="32"/>
        </w:rPr>
        <w:t>a</w:t>
      </w:r>
      <w:r w:rsidR="00F315D9">
        <w:rPr>
          <w:sz w:val="32"/>
          <w:szCs w:val="32"/>
        </w:rPr>
        <w:t xml:space="preserve">z Iváni </w:t>
      </w:r>
      <w:r w:rsidRPr="00331DD4">
        <w:rPr>
          <w:sz w:val="32"/>
          <w:szCs w:val="32"/>
        </w:rPr>
        <w:t>Közös Önkormányzati Hivatal</w:t>
      </w:r>
      <w:r w:rsidR="00472ED5">
        <w:rPr>
          <w:sz w:val="32"/>
          <w:szCs w:val="32"/>
        </w:rPr>
        <w:t>ban, valamint</w:t>
      </w:r>
    </w:p>
    <w:p w14:paraId="5AACB86D" w14:textId="40694F72" w:rsidR="00472ED5" w:rsidRDefault="00472ED5" w:rsidP="00472ED5">
      <w:pPr>
        <w:pStyle w:val="Default"/>
        <w:spacing w:line="276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Egyházasfalu Kirendeltségén,</w:t>
      </w:r>
    </w:p>
    <w:p w14:paraId="691BF1E7" w14:textId="114092E2" w:rsidR="00331DD4" w:rsidRPr="00331DD4" w:rsidRDefault="00472ED5" w:rsidP="00472ED5">
      <w:pPr>
        <w:pStyle w:val="Default"/>
        <w:spacing w:line="276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Újkér Kirendeltségén</w:t>
      </w:r>
      <w:r w:rsidR="00331DD4" w:rsidRPr="00331DD4">
        <w:rPr>
          <w:sz w:val="32"/>
          <w:szCs w:val="32"/>
        </w:rPr>
        <w:t xml:space="preserve"> ügyfélfogadási id</w:t>
      </w:r>
      <w:r w:rsidR="0004005B">
        <w:rPr>
          <w:sz w:val="32"/>
          <w:szCs w:val="32"/>
        </w:rPr>
        <w:t>ő</w:t>
      </w:r>
      <w:r w:rsidR="00331DD4" w:rsidRPr="00331DD4">
        <w:rPr>
          <w:sz w:val="32"/>
          <w:szCs w:val="32"/>
        </w:rPr>
        <w:t>ben</w:t>
      </w:r>
      <w:r>
        <w:rPr>
          <w:sz w:val="32"/>
          <w:szCs w:val="32"/>
        </w:rPr>
        <w:t>.</w:t>
      </w:r>
    </w:p>
    <w:p w14:paraId="290DDF67" w14:textId="77777777" w:rsidR="00331DD4" w:rsidRPr="00331DD4" w:rsidRDefault="00331DD4" w:rsidP="00331DD4">
      <w:pPr>
        <w:pStyle w:val="Default"/>
        <w:rPr>
          <w:sz w:val="32"/>
          <w:szCs w:val="32"/>
        </w:rPr>
      </w:pPr>
    </w:p>
    <w:p w14:paraId="701C232D" w14:textId="628F0186" w:rsidR="00331DD4" w:rsidRDefault="00331DD4" w:rsidP="00331DD4">
      <w:pPr>
        <w:pStyle w:val="Default"/>
        <w:spacing w:line="360" w:lineRule="auto"/>
        <w:rPr>
          <w:sz w:val="32"/>
          <w:szCs w:val="32"/>
        </w:rPr>
      </w:pPr>
      <w:r w:rsidRPr="00331DD4">
        <w:rPr>
          <w:sz w:val="32"/>
          <w:szCs w:val="32"/>
        </w:rPr>
        <w:t>A kitöltött nyomtatványokat kérjük szíveskedjenek a</w:t>
      </w:r>
      <w:r w:rsidR="0004005B">
        <w:rPr>
          <w:sz w:val="32"/>
          <w:szCs w:val="32"/>
        </w:rPr>
        <w:t>z</w:t>
      </w:r>
      <w:r w:rsidRPr="00331DD4">
        <w:rPr>
          <w:sz w:val="32"/>
          <w:szCs w:val="32"/>
        </w:rPr>
        <w:t xml:space="preserve"> </w:t>
      </w:r>
    </w:p>
    <w:p w14:paraId="027E63A5" w14:textId="7D3E855B" w:rsidR="00331DD4" w:rsidRPr="00331DD4" w:rsidRDefault="00331DD4" w:rsidP="00331DD4">
      <w:pPr>
        <w:pStyle w:val="Default"/>
        <w:spacing w:after="119" w:line="276" w:lineRule="auto"/>
        <w:rPr>
          <w:sz w:val="32"/>
          <w:szCs w:val="32"/>
        </w:rPr>
      </w:pPr>
      <w:r w:rsidRPr="00331DD4">
        <w:rPr>
          <w:sz w:val="32"/>
          <w:szCs w:val="32"/>
        </w:rPr>
        <w:t xml:space="preserve">- </w:t>
      </w:r>
      <w:r w:rsidR="00F315D9">
        <w:rPr>
          <w:sz w:val="32"/>
          <w:szCs w:val="32"/>
        </w:rPr>
        <w:t>aljegyzo</w:t>
      </w:r>
      <w:r w:rsidRPr="00331DD4">
        <w:rPr>
          <w:sz w:val="32"/>
          <w:szCs w:val="32"/>
        </w:rPr>
        <w:t>@</w:t>
      </w:r>
      <w:r w:rsidR="00F315D9">
        <w:rPr>
          <w:sz w:val="32"/>
          <w:szCs w:val="32"/>
        </w:rPr>
        <w:t>ivanihivatal</w:t>
      </w:r>
      <w:r w:rsidRPr="00331DD4">
        <w:rPr>
          <w:sz w:val="32"/>
          <w:szCs w:val="32"/>
        </w:rPr>
        <w:t xml:space="preserve">.hu e-mail címre megküldeni, vagy </w:t>
      </w:r>
    </w:p>
    <w:p w14:paraId="45C172CE" w14:textId="29D2A63F" w:rsidR="00331DD4" w:rsidRDefault="00331DD4" w:rsidP="00331DD4">
      <w:pPr>
        <w:pStyle w:val="Default"/>
        <w:spacing w:line="276" w:lineRule="auto"/>
        <w:rPr>
          <w:sz w:val="32"/>
          <w:szCs w:val="32"/>
        </w:rPr>
      </w:pPr>
      <w:r w:rsidRPr="00331DD4">
        <w:rPr>
          <w:sz w:val="32"/>
          <w:szCs w:val="32"/>
        </w:rPr>
        <w:t>- ügyfélfogadási időben személyesen leadni a hivatalban</w:t>
      </w:r>
      <w:r w:rsidR="00472ED5">
        <w:rPr>
          <w:sz w:val="32"/>
          <w:szCs w:val="32"/>
        </w:rPr>
        <w:t>, valamint a kirendeltségeken</w:t>
      </w:r>
      <w:r w:rsidRPr="00331DD4">
        <w:rPr>
          <w:sz w:val="32"/>
          <w:szCs w:val="32"/>
        </w:rPr>
        <w:t xml:space="preserve">. </w:t>
      </w:r>
    </w:p>
    <w:p w14:paraId="7CE2D2F0" w14:textId="77777777" w:rsidR="00331DD4" w:rsidRPr="00331DD4" w:rsidRDefault="00331DD4" w:rsidP="00331DD4">
      <w:pPr>
        <w:pStyle w:val="Default"/>
        <w:spacing w:line="276" w:lineRule="auto"/>
        <w:rPr>
          <w:sz w:val="32"/>
          <w:szCs w:val="32"/>
        </w:rPr>
      </w:pPr>
    </w:p>
    <w:p w14:paraId="295E15B7" w14:textId="77777777" w:rsidR="00331DD4" w:rsidRPr="00331DD4" w:rsidRDefault="00331DD4" w:rsidP="00331DD4">
      <w:pPr>
        <w:pStyle w:val="Default"/>
        <w:rPr>
          <w:sz w:val="32"/>
          <w:szCs w:val="32"/>
        </w:rPr>
      </w:pPr>
    </w:p>
    <w:p w14:paraId="1973E5E6" w14:textId="6E8C24C8" w:rsidR="00331DD4" w:rsidRDefault="00331DD4" w:rsidP="00331DD4">
      <w:pPr>
        <w:pStyle w:val="Default"/>
        <w:spacing w:line="276" w:lineRule="auto"/>
        <w:jc w:val="both"/>
        <w:rPr>
          <w:sz w:val="36"/>
          <w:szCs w:val="36"/>
        </w:rPr>
      </w:pPr>
      <w:r w:rsidRPr="00331DD4">
        <w:rPr>
          <w:sz w:val="32"/>
          <w:szCs w:val="32"/>
        </w:rPr>
        <w:t>Az adatokban bekövetkező változást, az állattartási tevékenység megszüntetését az állatorvos és a helyi jegyző felé is be kell jelenteni.</w:t>
      </w:r>
    </w:p>
    <w:p w14:paraId="0C56872B" w14:textId="77777777" w:rsidR="00331DD4" w:rsidRPr="00331DD4" w:rsidRDefault="00331DD4" w:rsidP="00331DD4">
      <w:pPr>
        <w:pStyle w:val="Default"/>
        <w:rPr>
          <w:sz w:val="44"/>
          <w:szCs w:val="44"/>
        </w:rPr>
      </w:pPr>
    </w:p>
    <w:p w14:paraId="5F810118" w14:textId="77777777" w:rsidR="00331DD4" w:rsidRPr="00331DD4" w:rsidRDefault="00331DD4" w:rsidP="00331DD4">
      <w:pPr>
        <w:pStyle w:val="Default"/>
        <w:rPr>
          <w:sz w:val="36"/>
          <w:szCs w:val="36"/>
        </w:rPr>
      </w:pPr>
    </w:p>
    <w:p w14:paraId="0E4768EC" w14:textId="1A36152A" w:rsidR="00331DD4" w:rsidRPr="00331DD4" w:rsidRDefault="00331DD4" w:rsidP="00331DD4">
      <w:pPr>
        <w:pStyle w:val="Default"/>
        <w:tabs>
          <w:tab w:val="center" w:pos="7371"/>
        </w:tabs>
        <w:rPr>
          <w:sz w:val="32"/>
          <w:szCs w:val="32"/>
        </w:rPr>
      </w:pPr>
      <w:r>
        <w:rPr>
          <w:sz w:val="36"/>
          <w:szCs w:val="36"/>
        </w:rPr>
        <w:tab/>
      </w:r>
      <w:r w:rsidR="00F315D9">
        <w:rPr>
          <w:sz w:val="32"/>
          <w:szCs w:val="32"/>
        </w:rPr>
        <w:t xml:space="preserve">dr. </w:t>
      </w:r>
      <w:proofErr w:type="spellStart"/>
      <w:r w:rsidR="00F315D9">
        <w:rPr>
          <w:sz w:val="32"/>
          <w:szCs w:val="32"/>
        </w:rPr>
        <w:t>Dosztál</w:t>
      </w:r>
      <w:proofErr w:type="spellEnd"/>
      <w:r w:rsidR="00F315D9">
        <w:rPr>
          <w:sz w:val="32"/>
          <w:szCs w:val="32"/>
        </w:rPr>
        <w:t xml:space="preserve"> Blanka</w:t>
      </w:r>
      <w:r w:rsidRPr="00331DD4">
        <w:rPr>
          <w:sz w:val="32"/>
          <w:szCs w:val="32"/>
        </w:rPr>
        <w:t xml:space="preserve"> </w:t>
      </w:r>
      <w:r w:rsidR="0004005B">
        <w:rPr>
          <w:sz w:val="32"/>
          <w:szCs w:val="32"/>
        </w:rPr>
        <w:t>s.k.</w:t>
      </w:r>
    </w:p>
    <w:p w14:paraId="6490DA55" w14:textId="52ACFF27" w:rsidR="00331DD4" w:rsidRPr="00331DD4" w:rsidRDefault="00331DD4" w:rsidP="00331DD4">
      <w:pPr>
        <w:tabs>
          <w:tab w:val="center" w:pos="7371"/>
        </w:tabs>
        <w:rPr>
          <w:sz w:val="14"/>
          <w:szCs w:val="14"/>
        </w:rPr>
      </w:pPr>
      <w:r w:rsidRPr="00331DD4">
        <w:rPr>
          <w:sz w:val="32"/>
          <w:szCs w:val="32"/>
        </w:rPr>
        <w:tab/>
      </w:r>
      <w:r w:rsidR="00F315D9">
        <w:rPr>
          <w:sz w:val="32"/>
          <w:szCs w:val="32"/>
        </w:rPr>
        <w:t>al</w:t>
      </w:r>
      <w:r w:rsidRPr="00331DD4">
        <w:rPr>
          <w:sz w:val="32"/>
          <w:szCs w:val="32"/>
        </w:rPr>
        <w:t>jegyző</w:t>
      </w:r>
    </w:p>
    <w:p w14:paraId="2C32E43B" w14:textId="77777777" w:rsidR="00226363" w:rsidRPr="00331DD4" w:rsidRDefault="00226363" w:rsidP="00FC7C2B">
      <w:pPr>
        <w:rPr>
          <w:sz w:val="22"/>
          <w:szCs w:val="22"/>
        </w:rPr>
      </w:pPr>
    </w:p>
    <w:sectPr w:rsidR="00226363" w:rsidRPr="00331DD4" w:rsidSect="00E61030">
      <w:headerReference w:type="first" r:id="rId9"/>
      <w:type w:val="continuous"/>
      <w:pgSz w:w="11906" w:h="16838"/>
      <w:pgMar w:top="720" w:right="992" w:bottom="720" w:left="992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A34A6" w14:textId="77777777" w:rsidR="00E61030" w:rsidRDefault="00E61030">
      <w:r>
        <w:separator/>
      </w:r>
    </w:p>
  </w:endnote>
  <w:endnote w:type="continuationSeparator" w:id="0">
    <w:p w14:paraId="3D37089A" w14:textId="77777777" w:rsidR="00E61030" w:rsidRDefault="00E6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16D5C" w14:textId="77777777" w:rsidR="00E61030" w:rsidRDefault="00E61030">
      <w:r>
        <w:separator/>
      </w:r>
    </w:p>
  </w:footnote>
  <w:footnote w:type="continuationSeparator" w:id="0">
    <w:p w14:paraId="0D41C2DC" w14:textId="77777777" w:rsidR="00E61030" w:rsidRDefault="00E61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8C435" w14:textId="77777777" w:rsidR="00F315D9" w:rsidRPr="00017658" w:rsidRDefault="00F315D9" w:rsidP="00F315D9">
    <w:pPr>
      <w:pStyle w:val="lfej"/>
      <w:pBdr>
        <w:bottom w:val="single" w:sz="4" w:space="1" w:color="auto"/>
      </w:pBdr>
      <w:jc w:val="center"/>
      <w:rPr>
        <w:rFonts w:ascii="Cambria" w:hAnsi="Cambria"/>
        <w:b/>
        <w:sz w:val="24"/>
      </w:rPr>
    </w:pPr>
    <w:r w:rsidRPr="00017658">
      <w:rPr>
        <w:rFonts w:ascii="Cambria" w:hAnsi="Cambria"/>
        <w:b/>
        <w:sz w:val="24"/>
      </w:rPr>
      <w:t>Iváni Közös Önkormányzati Hivatal</w:t>
    </w:r>
  </w:p>
  <w:p w14:paraId="44DBDE6D" w14:textId="77777777" w:rsidR="00F315D9" w:rsidRPr="00017658" w:rsidRDefault="00F315D9" w:rsidP="00F315D9">
    <w:pPr>
      <w:pStyle w:val="lfej"/>
      <w:pBdr>
        <w:bottom w:val="single" w:sz="4" w:space="1" w:color="auto"/>
      </w:pBdr>
      <w:jc w:val="center"/>
      <w:rPr>
        <w:rFonts w:ascii="Cambria" w:hAnsi="Cambria"/>
        <w:b/>
        <w:sz w:val="24"/>
      </w:rPr>
    </w:pPr>
    <w:r w:rsidRPr="00017658">
      <w:rPr>
        <w:rFonts w:ascii="Cambria" w:hAnsi="Cambria"/>
        <w:b/>
        <w:sz w:val="24"/>
      </w:rPr>
      <w:t>Jegyzőjétől</w:t>
    </w:r>
  </w:p>
  <w:p w14:paraId="41F0C5C7" w14:textId="77777777" w:rsidR="00F315D9" w:rsidRPr="00017658" w:rsidRDefault="00F315D9" w:rsidP="00F315D9">
    <w:pPr>
      <w:pStyle w:val="lfej"/>
      <w:pBdr>
        <w:bottom w:val="single" w:sz="4" w:space="1" w:color="auto"/>
      </w:pBdr>
      <w:jc w:val="center"/>
      <w:rPr>
        <w:rFonts w:ascii="Cambria" w:hAnsi="Cambria"/>
        <w:sz w:val="24"/>
      </w:rPr>
    </w:pPr>
    <w:r w:rsidRPr="00017658">
      <w:rPr>
        <w:rFonts w:ascii="Cambria" w:hAnsi="Cambria"/>
        <w:sz w:val="24"/>
      </w:rPr>
      <w:t>9374 Iván, Fő u. 84.</w:t>
    </w:r>
  </w:p>
  <w:p w14:paraId="5A09694E" w14:textId="26DFB2E6" w:rsidR="005F0C53" w:rsidRPr="00F315D9" w:rsidRDefault="00F315D9" w:rsidP="00F315D9">
    <w:pPr>
      <w:pStyle w:val="lfej"/>
      <w:pBdr>
        <w:bottom w:val="single" w:sz="4" w:space="1" w:color="auto"/>
      </w:pBdr>
      <w:jc w:val="center"/>
      <w:rPr>
        <w:rFonts w:ascii="Cambria" w:hAnsi="Cambria"/>
        <w:sz w:val="24"/>
      </w:rPr>
    </w:pPr>
    <w:r w:rsidRPr="00017658">
      <w:rPr>
        <w:rFonts w:ascii="Cambria" w:hAnsi="Cambria"/>
        <w:sz w:val="24"/>
      </w:rPr>
      <w:t>Tel.: (99) 388 057 Email: jegyzo@ivanihivatal.hu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E7348"/>
    <w:multiLevelType w:val="hybridMultilevel"/>
    <w:tmpl w:val="DEFC293E"/>
    <w:lvl w:ilvl="0" w:tplc="5638FD38">
      <w:start w:val="1"/>
      <w:numFmt w:val="lowerLetter"/>
      <w:lvlText w:val="%1)"/>
      <w:lvlJc w:val="left"/>
      <w:pPr>
        <w:tabs>
          <w:tab w:val="num" w:pos="840"/>
        </w:tabs>
        <w:ind w:left="840" w:hanging="48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6A46D7"/>
    <w:multiLevelType w:val="hybridMultilevel"/>
    <w:tmpl w:val="CFEABF6A"/>
    <w:lvl w:ilvl="0" w:tplc="5CDE43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353636"/>
    <w:multiLevelType w:val="hybridMultilevel"/>
    <w:tmpl w:val="F44A6422"/>
    <w:lvl w:ilvl="0" w:tplc="AA9EE93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45778F"/>
    <w:multiLevelType w:val="hybridMultilevel"/>
    <w:tmpl w:val="E6C47216"/>
    <w:lvl w:ilvl="0" w:tplc="8268630E"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69C3174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B3B08"/>
    <w:multiLevelType w:val="hybridMultilevel"/>
    <w:tmpl w:val="B178F3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71E57"/>
    <w:multiLevelType w:val="hybridMultilevel"/>
    <w:tmpl w:val="9014FD00"/>
    <w:lvl w:ilvl="0" w:tplc="7338CF20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315460"/>
    <w:multiLevelType w:val="hybridMultilevel"/>
    <w:tmpl w:val="183AC76A"/>
    <w:lvl w:ilvl="0" w:tplc="FEC0B8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95129"/>
    <w:multiLevelType w:val="hybridMultilevel"/>
    <w:tmpl w:val="ED6495B8"/>
    <w:lvl w:ilvl="0" w:tplc="24B213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55743"/>
    <w:multiLevelType w:val="hybridMultilevel"/>
    <w:tmpl w:val="F6662CD0"/>
    <w:lvl w:ilvl="0" w:tplc="5CDE43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B6186B"/>
    <w:multiLevelType w:val="hybridMultilevel"/>
    <w:tmpl w:val="DB68B92A"/>
    <w:lvl w:ilvl="0" w:tplc="826863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A57209"/>
    <w:multiLevelType w:val="hybridMultilevel"/>
    <w:tmpl w:val="028AB0BC"/>
    <w:lvl w:ilvl="0" w:tplc="292E26FC">
      <w:numFmt w:val="bullet"/>
      <w:lvlText w:val="-"/>
      <w:lvlJc w:val="left"/>
      <w:pPr>
        <w:tabs>
          <w:tab w:val="num" w:pos="723"/>
        </w:tabs>
        <w:ind w:left="723" w:hanging="363"/>
      </w:pPr>
      <w:rPr>
        <w:rFonts w:ascii="Times New Roman" w:eastAsia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451905"/>
    <w:multiLevelType w:val="hybridMultilevel"/>
    <w:tmpl w:val="11BA510A"/>
    <w:lvl w:ilvl="0" w:tplc="4FFCD9A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6F1E79"/>
    <w:multiLevelType w:val="hybridMultilevel"/>
    <w:tmpl w:val="79DEAD9C"/>
    <w:lvl w:ilvl="0" w:tplc="27067B52">
      <w:start w:val="1"/>
      <w:numFmt w:val="decimal"/>
      <w:lvlText w:val="%1."/>
      <w:lvlJc w:val="left"/>
      <w:pPr>
        <w:tabs>
          <w:tab w:val="num" w:pos="814"/>
        </w:tabs>
        <w:ind w:left="794" w:hanging="434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FB5806"/>
    <w:multiLevelType w:val="hybridMultilevel"/>
    <w:tmpl w:val="7722C65C"/>
    <w:lvl w:ilvl="0" w:tplc="82B82EB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B04163"/>
    <w:multiLevelType w:val="multilevel"/>
    <w:tmpl w:val="6C6A9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223308"/>
    <w:multiLevelType w:val="hybridMultilevel"/>
    <w:tmpl w:val="12BE48DE"/>
    <w:lvl w:ilvl="0" w:tplc="826863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72E8A"/>
    <w:multiLevelType w:val="hybridMultilevel"/>
    <w:tmpl w:val="4D04081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ED5702"/>
    <w:multiLevelType w:val="hybridMultilevel"/>
    <w:tmpl w:val="2F10E420"/>
    <w:lvl w:ilvl="0" w:tplc="AC781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446E25"/>
    <w:multiLevelType w:val="hybridMultilevel"/>
    <w:tmpl w:val="9F3AEFE4"/>
    <w:lvl w:ilvl="0" w:tplc="8268630E"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FF5CC3"/>
    <w:multiLevelType w:val="multilevel"/>
    <w:tmpl w:val="505EA74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035D1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A9A1AFA"/>
    <w:multiLevelType w:val="hybridMultilevel"/>
    <w:tmpl w:val="35CAF648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7F203E4"/>
    <w:multiLevelType w:val="hybridMultilevel"/>
    <w:tmpl w:val="DA883D3A"/>
    <w:lvl w:ilvl="0" w:tplc="17103D00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69C3174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0087F"/>
    <w:multiLevelType w:val="hybridMultilevel"/>
    <w:tmpl w:val="1E2CDE7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0D057B"/>
    <w:multiLevelType w:val="hybridMultilevel"/>
    <w:tmpl w:val="E826B6EA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D604567"/>
    <w:multiLevelType w:val="hybridMultilevel"/>
    <w:tmpl w:val="735CEBE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6B1250"/>
    <w:multiLevelType w:val="hybridMultilevel"/>
    <w:tmpl w:val="6D56035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4909B6"/>
    <w:multiLevelType w:val="hybridMultilevel"/>
    <w:tmpl w:val="20246676"/>
    <w:lvl w:ilvl="0" w:tplc="CC66EFCC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5419264">
    <w:abstractNumId w:val="0"/>
  </w:num>
  <w:num w:numId="2" w16cid:durableId="1285380819">
    <w:abstractNumId w:val="27"/>
  </w:num>
  <w:num w:numId="3" w16cid:durableId="497963343">
    <w:abstractNumId w:val="5"/>
  </w:num>
  <w:num w:numId="4" w16cid:durableId="679704129">
    <w:abstractNumId w:val="22"/>
  </w:num>
  <w:num w:numId="5" w16cid:durableId="774057782">
    <w:abstractNumId w:val="1"/>
  </w:num>
  <w:num w:numId="6" w16cid:durableId="1628046994">
    <w:abstractNumId w:val="12"/>
  </w:num>
  <w:num w:numId="7" w16cid:durableId="1276445921">
    <w:abstractNumId w:val="14"/>
  </w:num>
  <w:num w:numId="8" w16cid:durableId="1138449258">
    <w:abstractNumId w:val="26"/>
  </w:num>
  <w:num w:numId="9" w16cid:durableId="1785538008">
    <w:abstractNumId w:val="11"/>
  </w:num>
  <w:num w:numId="10" w16cid:durableId="883516642">
    <w:abstractNumId w:val="8"/>
  </w:num>
  <w:num w:numId="11" w16cid:durableId="97482915">
    <w:abstractNumId w:val="15"/>
  </w:num>
  <w:num w:numId="12" w16cid:durableId="243032613">
    <w:abstractNumId w:val="10"/>
  </w:num>
  <w:num w:numId="13" w16cid:durableId="1354726113">
    <w:abstractNumId w:val="24"/>
  </w:num>
  <w:num w:numId="14" w16cid:durableId="106781855">
    <w:abstractNumId w:val="21"/>
  </w:num>
  <w:num w:numId="15" w16cid:durableId="1673601586">
    <w:abstractNumId w:val="23"/>
  </w:num>
  <w:num w:numId="16" w16cid:durableId="1772820801">
    <w:abstractNumId w:val="25"/>
  </w:num>
  <w:num w:numId="17" w16cid:durableId="401174880">
    <w:abstractNumId w:val="9"/>
  </w:num>
  <w:num w:numId="18" w16cid:durableId="685449042">
    <w:abstractNumId w:val="19"/>
  </w:num>
  <w:num w:numId="19" w16cid:durableId="1717585379">
    <w:abstractNumId w:val="3"/>
  </w:num>
  <w:num w:numId="20" w16cid:durableId="9584894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47183260">
    <w:abstractNumId w:val="18"/>
  </w:num>
  <w:num w:numId="22" w16cid:durableId="1147866798">
    <w:abstractNumId w:val="13"/>
  </w:num>
  <w:num w:numId="23" w16cid:durableId="46963506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0394010">
    <w:abstractNumId w:val="4"/>
  </w:num>
  <w:num w:numId="25" w16cid:durableId="190384582">
    <w:abstractNumId w:val="6"/>
  </w:num>
  <w:num w:numId="26" w16cid:durableId="839658372">
    <w:abstractNumId w:val="7"/>
  </w:num>
  <w:num w:numId="27" w16cid:durableId="625047895">
    <w:abstractNumId w:val="20"/>
  </w:num>
  <w:num w:numId="28" w16cid:durableId="19768340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CCWINNAME" w:val="CIVIL ÜZLET"/>
    <w:docVar w:name="STATUS" w:val="1"/>
  </w:docVars>
  <w:rsids>
    <w:rsidRoot w:val="005859C8"/>
    <w:rsid w:val="00001D2F"/>
    <w:rsid w:val="00005B69"/>
    <w:rsid w:val="00012D91"/>
    <w:rsid w:val="00032C55"/>
    <w:rsid w:val="00032F1F"/>
    <w:rsid w:val="000333AF"/>
    <w:rsid w:val="0004005B"/>
    <w:rsid w:val="000415A8"/>
    <w:rsid w:val="00043496"/>
    <w:rsid w:val="00052D7E"/>
    <w:rsid w:val="000551A7"/>
    <w:rsid w:val="00080E2C"/>
    <w:rsid w:val="00083569"/>
    <w:rsid w:val="00086534"/>
    <w:rsid w:val="000908F5"/>
    <w:rsid w:val="000909A6"/>
    <w:rsid w:val="00090D82"/>
    <w:rsid w:val="000969E1"/>
    <w:rsid w:val="00097624"/>
    <w:rsid w:val="000A02FC"/>
    <w:rsid w:val="000A2019"/>
    <w:rsid w:val="000B2FD1"/>
    <w:rsid w:val="000C1A5B"/>
    <w:rsid w:val="000C6C56"/>
    <w:rsid w:val="000D05EB"/>
    <w:rsid w:val="000D2A58"/>
    <w:rsid w:val="000D4CE2"/>
    <w:rsid w:val="000D662F"/>
    <w:rsid w:val="000D6EE8"/>
    <w:rsid w:val="000E321E"/>
    <w:rsid w:val="000E4697"/>
    <w:rsid w:val="000F0D0C"/>
    <w:rsid w:val="000F4434"/>
    <w:rsid w:val="00102F82"/>
    <w:rsid w:val="001039A6"/>
    <w:rsid w:val="00110B94"/>
    <w:rsid w:val="001127B3"/>
    <w:rsid w:val="001162AD"/>
    <w:rsid w:val="00123526"/>
    <w:rsid w:val="00136541"/>
    <w:rsid w:val="00142BF1"/>
    <w:rsid w:val="001449DD"/>
    <w:rsid w:val="001455F7"/>
    <w:rsid w:val="0015027A"/>
    <w:rsid w:val="00154F4B"/>
    <w:rsid w:val="001642D8"/>
    <w:rsid w:val="00165860"/>
    <w:rsid w:val="00176398"/>
    <w:rsid w:val="00176832"/>
    <w:rsid w:val="00184239"/>
    <w:rsid w:val="00190057"/>
    <w:rsid w:val="001950B0"/>
    <w:rsid w:val="001A3EF7"/>
    <w:rsid w:val="001A5657"/>
    <w:rsid w:val="001B2857"/>
    <w:rsid w:val="001B6660"/>
    <w:rsid w:val="001C4E6E"/>
    <w:rsid w:val="001D1AB6"/>
    <w:rsid w:val="001D2972"/>
    <w:rsid w:val="001E1340"/>
    <w:rsid w:val="001E1611"/>
    <w:rsid w:val="001E6821"/>
    <w:rsid w:val="001F0FD2"/>
    <w:rsid w:val="001F11C7"/>
    <w:rsid w:val="001F4B2D"/>
    <w:rsid w:val="001F56CA"/>
    <w:rsid w:val="00206757"/>
    <w:rsid w:val="002077EA"/>
    <w:rsid w:val="00210A09"/>
    <w:rsid w:val="0021459C"/>
    <w:rsid w:val="002165EC"/>
    <w:rsid w:val="00216E17"/>
    <w:rsid w:val="002230B7"/>
    <w:rsid w:val="00226363"/>
    <w:rsid w:val="00232EA8"/>
    <w:rsid w:val="00237AF3"/>
    <w:rsid w:val="002419FA"/>
    <w:rsid w:val="00243C07"/>
    <w:rsid w:val="002452D4"/>
    <w:rsid w:val="00246C1C"/>
    <w:rsid w:val="002509DE"/>
    <w:rsid w:val="00252C85"/>
    <w:rsid w:val="00256F82"/>
    <w:rsid w:val="002611BA"/>
    <w:rsid w:val="00271398"/>
    <w:rsid w:val="00272B7C"/>
    <w:rsid w:val="002778CF"/>
    <w:rsid w:val="00282DD4"/>
    <w:rsid w:val="00294734"/>
    <w:rsid w:val="00295088"/>
    <w:rsid w:val="002A1F92"/>
    <w:rsid w:val="002A5941"/>
    <w:rsid w:val="002B71CE"/>
    <w:rsid w:val="002C744A"/>
    <w:rsid w:val="002D09C5"/>
    <w:rsid w:val="002F4057"/>
    <w:rsid w:val="002F474A"/>
    <w:rsid w:val="002F4AA0"/>
    <w:rsid w:val="002F52B0"/>
    <w:rsid w:val="003017D2"/>
    <w:rsid w:val="0031535F"/>
    <w:rsid w:val="00317411"/>
    <w:rsid w:val="003216B2"/>
    <w:rsid w:val="00325FB5"/>
    <w:rsid w:val="0032626A"/>
    <w:rsid w:val="00327A05"/>
    <w:rsid w:val="00331909"/>
    <w:rsid w:val="00331DD4"/>
    <w:rsid w:val="00336350"/>
    <w:rsid w:val="00337D88"/>
    <w:rsid w:val="0034019E"/>
    <w:rsid w:val="003467C1"/>
    <w:rsid w:val="00347161"/>
    <w:rsid w:val="00350AD8"/>
    <w:rsid w:val="0036101D"/>
    <w:rsid w:val="00373774"/>
    <w:rsid w:val="00373DC8"/>
    <w:rsid w:val="003762C0"/>
    <w:rsid w:val="003858ED"/>
    <w:rsid w:val="003A65D3"/>
    <w:rsid w:val="003B12FA"/>
    <w:rsid w:val="003B5408"/>
    <w:rsid w:val="003C034F"/>
    <w:rsid w:val="003C0CA3"/>
    <w:rsid w:val="003C370E"/>
    <w:rsid w:val="003C47A5"/>
    <w:rsid w:val="003C5200"/>
    <w:rsid w:val="003C7B42"/>
    <w:rsid w:val="003D67E9"/>
    <w:rsid w:val="003E0595"/>
    <w:rsid w:val="003E3AB2"/>
    <w:rsid w:val="003E45E0"/>
    <w:rsid w:val="00401AF7"/>
    <w:rsid w:val="00412007"/>
    <w:rsid w:val="00412EAD"/>
    <w:rsid w:val="00421C56"/>
    <w:rsid w:val="0042302B"/>
    <w:rsid w:val="00424102"/>
    <w:rsid w:val="0042535E"/>
    <w:rsid w:val="00426598"/>
    <w:rsid w:val="00426B6C"/>
    <w:rsid w:val="00433D7E"/>
    <w:rsid w:val="00434DDF"/>
    <w:rsid w:val="00435D97"/>
    <w:rsid w:val="00437797"/>
    <w:rsid w:val="00441BAE"/>
    <w:rsid w:val="00445321"/>
    <w:rsid w:val="00446B80"/>
    <w:rsid w:val="00450273"/>
    <w:rsid w:val="00454E10"/>
    <w:rsid w:val="00460497"/>
    <w:rsid w:val="00472ED5"/>
    <w:rsid w:val="0047327B"/>
    <w:rsid w:val="00474BF0"/>
    <w:rsid w:val="00476FB9"/>
    <w:rsid w:val="00480E56"/>
    <w:rsid w:val="004822FE"/>
    <w:rsid w:val="00482E8A"/>
    <w:rsid w:val="00485B62"/>
    <w:rsid w:val="004924CB"/>
    <w:rsid w:val="00493B8D"/>
    <w:rsid w:val="004A0245"/>
    <w:rsid w:val="004B0C47"/>
    <w:rsid w:val="004B1F69"/>
    <w:rsid w:val="004C797A"/>
    <w:rsid w:val="004D3D4B"/>
    <w:rsid w:val="004E1AB3"/>
    <w:rsid w:val="004E5854"/>
    <w:rsid w:val="004F04C1"/>
    <w:rsid w:val="004F0B8E"/>
    <w:rsid w:val="004F0BDC"/>
    <w:rsid w:val="00504DF9"/>
    <w:rsid w:val="00511C39"/>
    <w:rsid w:val="00516B4F"/>
    <w:rsid w:val="00521F94"/>
    <w:rsid w:val="005253E6"/>
    <w:rsid w:val="00526B97"/>
    <w:rsid w:val="00530E66"/>
    <w:rsid w:val="00531B6D"/>
    <w:rsid w:val="00531F53"/>
    <w:rsid w:val="0054594D"/>
    <w:rsid w:val="00547ECE"/>
    <w:rsid w:val="00554B1C"/>
    <w:rsid w:val="00555E21"/>
    <w:rsid w:val="00555ECE"/>
    <w:rsid w:val="00555F5D"/>
    <w:rsid w:val="00581C18"/>
    <w:rsid w:val="005821D8"/>
    <w:rsid w:val="005859C8"/>
    <w:rsid w:val="00587C50"/>
    <w:rsid w:val="00592029"/>
    <w:rsid w:val="00593FF8"/>
    <w:rsid w:val="005A6613"/>
    <w:rsid w:val="005B02CF"/>
    <w:rsid w:val="005B7F0D"/>
    <w:rsid w:val="005C52F6"/>
    <w:rsid w:val="005D3E8D"/>
    <w:rsid w:val="005D65DA"/>
    <w:rsid w:val="005E25C5"/>
    <w:rsid w:val="005E320C"/>
    <w:rsid w:val="005E4A40"/>
    <w:rsid w:val="005E4D23"/>
    <w:rsid w:val="005F0C53"/>
    <w:rsid w:val="005F1E57"/>
    <w:rsid w:val="005F5EB9"/>
    <w:rsid w:val="005F76FF"/>
    <w:rsid w:val="0060052E"/>
    <w:rsid w:val="00600BAF"/>
    <w:rsid w:val="006113FD"/>
    <w:rsid w:val="00614DA9"/>
    <w:rsid w:val="00615B71"/>
    <w:rsid w:val="00621BCC"/>
    <w:rsid w:val="00624A7C"/>
    <w:rsid w:val="00632D53"/>
    <w:rsid w:val="00634314"/>
    <w:rsid w:val="006453FF"/>
    <w:rsid w:val="00656632"/>
    <w:rsid w:val="00656D9F"/>
    <w:rsid w:val="0066358A"/>
    <w:rsid w:val="00671B4E"/>
    <w:rsid w:val="0067361B"/>
    <w:rsid w:val="006826F1"/>
    <w:rsid w:val="006870C4"/>
    <w:rsid w:val="006A0AA0"/>
    <w:rsid w:val="006A17D3"/>
    <w:rsid w:val="006A2024"/>
    <w:rsid w:val="006B1B5A"/>
    <w:rsid w:val="006B2B41"/>
    <w:rsid w:val="006B589F"/>
    <w:rsid w:val="006B5C29"/>
    <w:rsid w:val="006D0B3F"/>
    <w:rsid w:val="006D0C7F"/>
    <w:rsid w:val="006D5AF0"/>
    <w:rsid w:val="006D66A1"/>
    <w:rsid w:val="006D7F27"/>
    <w:rsid w:val="006E3247"/>
    <w:rsid w:val="006E352D"/>
    <w:rsid w:val="006E4E55"/>
    <w:rsid w:val="006E5D4C"/>
    <w:rsid w:val="006F2ECE"/>
    <w:rsid w:val="006F6952"/>
    <w:rsid w:val="006F7ED0"/>
    <w:rsid w:val="006F7FAA"/>
    <w:rsid w:val="0070127E"/>
    <w:rsid w:val="00705F6F"/>
    <w:rsid w:val="00706218"/>
    <w:rsid w:val="00720FB4"/>
    <w:rsid w:val="00722627"/>
    <w:rsid w:val="007267D5"/>
    <w:rsid w:val="0073763C"/>
    <w:rsid w:val="00752802"/>
    <w:rsid w:val="007539A7"/>
    <w:rsid w:val="00760875"/>
    <w:rsid w:val="00765B3A"/>
    <w:rsid w:val="00771E1B"/>
    <w:rsid w:val="00772980"/>
    <w:rsid w:val="007730F9"/>
    <w:rsid w:val="00774472"/>
    <w:rsid w:val="00781462"/>
    <w:rsid w:val="00793144"/>
    <w:rsid w:val="007A1130"/>
    <w:rsid w:val="007A204D"/>
    <w:rsid w:val="007A2354"/>
    <w:rsid w:val="007A7E4D"/>
    <w:rsid w:val="007B5382"/>
    <w:rsid w:val="007C0534"/>
    <w:rsid w:val="007C19D7"/>
    <w:rsid w:val="007D403C"/>
    <w:rsid w:val="007E087D"/>
    <w:rsid w:val="007F23C6"/>
    <w:rsid w:val="008052B0"/>
    <w:rsid w:val="0080598D"/>
    <w:rsid w:val="00806C92"/>
    <w:rsid w:val="00807334"/>
    <w:rsid w:val="008077D0"/>
    <w:rsid w:val="0081199F"/>
    <w:rsid w:val="008155D1"/>
    <w:rsid w:val="00817CF4"/>
    <w:rsid w:val="00820727"/>
    <w:rsid w:val="008213DA"/>
    <w:rsid w:val="00824E7E"/>
    <w:rsid w:val="0082611A"/>
    <w:rsid w:val="0083666F"/>
    <w:rsid w:val="00836CCE"/>
    <w:rsid w:val="00841B15"/>
    <w:rsid w:val="0084207E"/>
    <w:rsid w:val="008421E0"/>
    <w:rsid w:val="008460B3"/>
    <w:rsid w:val="008510B3"/>
    <w:rsid w:val="00854FB3"/>
    <w:rsid w:val="00856F0A"/>
    <w:rsid w:val="00862249"/>
    <w:rsid w:val="0086241D"/>
    <w:rsid w:val="008628E0"/>
    <w:rsid w:val="00872F15"/>
    <w:rsid w:val="008806E1"/>
    <w:rsid w:val="008808CD"/>
    <w:rsid w:val="008845AA"/>
    <w:rsid w:val="00887302"/>
    <w:rsid w:val="008901B2"/>
    <w:rsid w:val="00890A72"/>
    <w:rsid w:val="00891C51"/>
    <w:rsid w:val="00894060"/>
    <w:rsid w:val="008978D3"/>
    <w:rsid w:val="008A1DE9"/>
    <w:rsid w:val="008A2F87"/>
    <w:rsid w:val="008A3DF9"/>
    <w:rsid w:val="008A5AC0"/>
    <w:rsid w:val="008B14F5"/>
    <w:rsid w:val="008C2336"/>
    <w:rsid w:val="008C2F37"/>
    <w:rsid w:val="008C6944"/>
    <w:rsid w:val="008D3877"/>
    <w:rsid w:val="008D3A32"/>
    <w:rsid w:val="008E172A"/>
    <w:rsid w:val="00912DA0"/>
    <w:rsid w:val="00916F8D"/>
    <w:rsid w:val="009247F6"/>
    <w:rsid w:val="00925784"/>
    <w:rsid w:val="009326A4"/>
    <w:rsid w:val="0093566A"/>
    <w:rsid w:val="00943844"/>
    <w:rsid w:val="00945918"/>
    <w:rsid w:val="00946B05"/>
    <w:rsid w:val="0096124A"/>
    <w:rsid w:val="00961CBE"/>
    <w:rsid w:val="0096661F"/>
    <w:rsid w:val="009748F2"/>
    <w:rsid w:val="0097799D"/>
    <w:rsid w:val="00982512"/>
    <w:rsid w:val="009964F4"/>
    <w:rsid w:val="009A1EB9"/>
    <w:rsid w:val="009A322E"/>
    <w:rsid w:val="009A3768"/>
    <w:rsid w:val="009A518F"/>
    <w:rsid w:val="009B398A"/>
    <w:rsid w:val="009B569D"/>
    <w:rsid w:val="009B7DF5"/>
    <w:rsid w:val="009C0436"/>
    <w:rsid w:val="009C0AE4"/>
    <w:rsid w:val="009C40B0"/>
    <w:rsid w:val="009C65AD"/>
    <w:rsid w:val="009C6F46"/>
    <w:rsid w:val="009E0B10"/>
    <w:rsid w:val="009E1496"/>
    <w:rsid w:val="009E5134"/>
    <w:rsid w:val="009E607B"/>
    <w:rsid w:val="009F14B5"/>
    <w:rsid w:val="009F37AF"/>
    <w:rsid w:val="009F520A"/>
    <w:rsid w:val="009F66E3"/>
    <w:rsid w:val="00A01836"/>
    <w:rsid w:val="00A024B5"/>
    <w:rsid w:val="00A04675"/>
    <w:rsid w:val="00A05D7E"/>
    <w:rsid w:val="00A11A60"/>
    <w:rsid w:val="00A15B79"/>
    <w:rsid w:val="00A27F7A"/>
    <w:rsid w:val="00A46AF9"/>
    <w:rsid w:val="00A578CB"/>
    <w:rsid w:val="00A61723"/>
    <w:rsid w:val="00A66736"/>
    <w:rsid w:val="00A71C1E"/>
    <w:rsid w:val="00A72FE0"/>
    <w:rsid w:val="00A8098C"/>
    <w:rsid w:val="00A93B4C"/>
    <w:rsid w:val="00A94CCC"/>
    <w:rsid w:val="00AB3851"/>
    <w:rsid w:val="00AB638F"/>
    <w:rsid w:val="00AB6C69"/>
    <w:rsid w:val="00AB73A8"/>
    <w:rsid w:val="00AC6970"/>
    <w:rsid w:val="00AD377C"/>
    <w:rsid w:val="00AD40D2"/>
    <w:rsid w:val="00AE38FF"/>
    <w:rsid w:val="00AE3D56"/>
    <w:rsid w:val="00AE5BF2"/>
    <w:rsid w:val="00AF0CE6"/>
    <w:rsid w:val="00AF6C9B"/>
    <w:rsid w:val="00AF73FB"/>
    <w:rsid w:val="00B074B6"/>
    <w:rsid w:val="00B07DDC"/>
    <w:rsid w:val="00B10DA2"/>
    <w:rsid w:val="00B13CB6"/>
    <w:rsid w:val="00B15916"/>
    <w:rsid w:val="00B17436"/>
    <w:rsid w:val="00B17B3C"/>
    <w:rsid w:val="00B226CB"/>
    <w:rsid w:val="00B27A28"/>
    <w:rsid w:val="00B3428B"/>
    <w:rsid w:val="00B36528"/>
    <w:rsid w:val="00B41C14"/>
    <w:rsid w:val="00B46D6E"/>
    <w:rsid w:val="00B47EE9"/>
    <w:rsid w:val="00B533AD"/>
    <w:rsid w:val="00B53588"/>
    <w:rsid w:val="00B575AA"/>
    <w:rsid w:val="00B57BB2"/>
    <w:rsid w:val="00B604EC"/>
    <w:rsid w:val="00B623CF"/>
    <w:rsid w:val="00B65801"/>
    <w:rsid w:val="00B70909"/>
    <w:rsid w:val="00B7372B"/>
    <w:rsid w:val="00B75D0C"/>
    <w:rsid w:val="00B86021"/>
    <w:rsid w:val="00B93078"/>
    <w:rsid w:val="00BA08B8"/>
    <w:rsid w:val="00BA69FB"/>
    <w:rsid w:val="00BB148C"/>
    <w:rsid w:val="00BB3254"/>
    <w:rsid w:val="00BC3514"/>
    <w:rsid w:val="00BC4E80"/>
    <w:rsid w:val="00BC4ECB"/>
    <w:rsid w:val="00BC657E"/>
    <w:rsid w:val="00BD08D3"/>
    <w:rsid w:val="00BD1D28"/>
    <w:rsid w:val="00BD5570"/>
    <w:rsid w:val="00BE1309"/>
    <w:rsid w:val="00BE1C5D"/>
    <w:rsid w:val="00BE2E5F"/>
    <w:rsid w:val="00C00B85"/>
    <w:rsid w:val="00C04748"/>
    <w:rsid w:val="00C13276"/>
    <w:rsid w:val="00C1380A"/>
    <w:rsid w:val="00C23877"/>
    <w:rsid w:val="00C24A3D"/>
    <w:rsid w:val="00C31A41"/>
    <w:rsid w:val="00C412EB"/>
    <w:rsid w:val="00C427E5"/>
    <w:rsid w:val="00C42CB7"/>
    <w:rsid w:val="00C44BE2"/>
    <w:rsid w:val="00C5280C"/>
    <w:rsid w:val="00C565C1"/>
    <w:rsid w:val="00C6555F"/>
    <w:rsid w:val="00C65639"/>
    <w:rsid w:val="00C70524"/>
    <w:rsid w:val="00C77FF3"/>
    <w:rsid w:val="00C84572"/>
    <w:rsid w:val="00C8778D"/>
    <w:rsid w:val="00C96551"/>
    <w:rsid w:val="00CA10EA"/>
    <w:rsid w:val="00CA4D2E"/>
    <w:rsid w:val="00CA68F3"/>
    <w:rsid w:val="00CA6BFC"/>
    <w:rsid w:val="00CB02C0"/>
    <w:rsid w:val="00CB06E9"/>
    <w:rsid w:val="00CB4A4B"/>
    <w:rsid w:val="00CB7181"/>
    <w:rsid w:val="00CC7EC7"/>
    <w:rsid w:val="00CD221B"/>
    <w:rsid w:val="00CD6537"/>
    <w:rsid w:val="00CF1479"/>
    <w:rsid w:val="00CF4872"/>
    <w:rsid w:val="00CF77A4"/>
    <w:rsid w:val="00D1072B"/>
    <w:rsid w:val="00D246C2"/>
    <w:rsid w:val="00D315F0"/>
    <w:rsid w:val="00D317BF"/>
    <w:rsid w:val="00D35665"/>
    <w:rsid w:val="00D3612A"/>
    <w:rsid w:val="00D516DC"/>
    <w:rsid w:val="00D524D8"/>
    <w:rsid w:val="00D656E4"/>
    <w:rsid w:val="00D73D5E"/>
    <w:rsid w:val="00D82B88"/>
    <w:rsid w:val="00D8303E"/>
    <w:rsid w:val="00D908B8"/>
    <w:rsid w:val="00D92280"/>
    <w:rsid w:val="00DA1ADA"/>
    <w:rsid w:val="00DA27FB"/>
    <w:rsid w:val="00DA2CC8"/>
    <w:rsid w:val="00DB186D"/>
    <w:rsid w:val="00DC202E"/>
    <w:rsid w:val="00DC7D20"/>
    <w:rsid w:val="00DD0769"/>
    <w:rsid w:val="00DD3669"/>
    <w:rsid w:val="00DE7BA3"/>
    <w:rsid w:val="00DF1DE6"/>
    <w:rsid w:val="00DF21BE"/>
    <w:rsid w:val="00DF47ED"/>
    <w:rsid w:val="00E00E86"/>
    <w:rsid w:val="00E021B9"/>
    <w:rsid w:val="00E06088"/>
    <w:rsid w:val="00E07618"/>
    <w:rsid w:val="00E102A1"/>
    <w:rsid w:val="00E12F6D"/>
    <w:rsid w:val="00E17E50"/>
    <w:rsid w:val="00E20023"/>
    <w:rsid w:val="00E210F0"/>
    <w:rsid w:val="00E22B37"/>
    <w:rsid w:val="00E2306A"/>
    <w:rsid w:val="00E24A70"/>
    <w:rsid w:val="00E31167"/>
    <w:rsid w:val="00E322F3"/>
    <w:rsid w:val="00E41C97"/>
    <w:rsid w:val="00E435C6"/>
    <w:rsid w:val="00E44465"/>
    <w:rsid w:val="00E47EE8"/>
    <w:rsid w:val="00E61030"/>
    <w:rsid w:val="00E61105"/>
    <w:rsid w:val="00E670CD"/>
    <w:rsid w:val="00E6776E"/>
    <w:rsid w:val="00E732D6"/>
    <w:rsid w:val="00E75DEA"/>
    <w:rsid w:val="00E916F4"/>
    <w:rsid w:val="00E92462"/>
    <w:rsid w:val="00E92F38"/>
    <w:rsid w:val="00E93EB0"/>
    <w:rsid w:val="00E9541E"/>
    <w:rsid w:val="00EC4B15"/>
    <w:rsid w:val="00EC4FD7"/>
    <w:rsid w:val="00ED2E3C"/>
    <w:rsid w:val="00ED3C7A"/>
    <w:rsid w:val="00EE2C22"/>
    <w:rsid w:val="00EE5549"/>
    <w:rsid w:val="00EF60E3"/>
    <w:rsid w:val="00EF791D"/>
    <w:rsid w:val="00F029F0"/>
    <w:rsid w:val="00F03334"/>
    <w:rsid w:val="00F079CA"/>
    <w:rsid w:val="00F129C9"/>
    <w:rsid w:val="00F22D04"/>
    <w:rsid w:val="00F23B9E"/>
    <w:rsid w:val="00F25019"/>
    <w:rsid w:val="00F303D9"/>
    <w:rsid w:val="00F315D9"/>
    <w:rsid w:val="00F45B9D"/>
    <w:rsid w:val="00F50842"/>
    <w:rsid w:val="00F52A4E"/>
    <w:rsid w:val="00F52D15"/>
    <w:rsid w:val="00F55FA3"/>
    <w:rsid w:val="00F62797"/>
    <w:rsid w:val="00F62F70"/>
    <w:rsid w:val="00F660AB"/>
    <w:rsid w:val="00F72636"/>
    <w:rsid w:val="00F757CA"/>
    <w:rsid w:val="00FA54E3"/>
    <w:rsid w:val="00FA7B90"/>
    <w:rsid w:val="00FB2548"/>
    <w:rsid w:val="00FB2ED8"/>
    <w:rsid w:val="00FB442A"/>
    <w:rsid w:val="00FC2DA0"/>
    <w:rsid w:val="00FC4476"/>
    <w:rsid w:val="00FC4A02"/>
    <w:rsid w:val="00FC55CD"/>
    <w:rsid w:val="00FC5644"/>
    <w:rsid w:val="00FC6C38"/>
    <w:rsid w:val="00FC7C2B"/>
    <w:rsid w:val="00FD39C1"/>
    <w:rsid w:val="00FE4EA1"/>
    <w:rsid w:val="00FF17E5"/>
    <w:rsid w:val="00FF2B34"/>
    <w:rsid w:val="00FF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7A8C7C"/>
  <w15:docId w15:val="{5E80D4AB-E19C-48C7-A754-BD94C217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D67E9"/>
  </w:style>
  <w:style w:type="paragraph" w:styleId="Cmsor1">
    <w:name w:val="heading 1"/>
    <w:basedOn w:val="Norml"/>
    <w:next w:val="Norml"/>
    <w:link w:val="Cmsor1Char"/>
    <w:qFormat/>
    <w:rsid w:val="00BC657E"/>
    <w:pPr>
      <w:keepNext/>
      <w:spacing w:before="480" w:after="480"/>
      <w:jc w:val="center"/>
      <w:outlineLvl w:val="0"/>
    </w:pPr>
    <w:rPr>
      <w:b/>
      <w:snapToGrid w:val="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3D67E9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3D67E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D67E9"/>
  </w:style>
  <w:style w:type="table" w:styleId="Rcsostblzat">
    <w:name w:val="Table Grid"/>
    <w:basedOn w:val="Normltblzat"/>
    <w:rsid w:val="00DA2C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nhideWhenUsed/>
    <w:rsid w:val="00EF60E3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6826F1"/>
    <w:rPr>
      <w:b/>
      <w:bCs/>
    </w:rPr>
  </w:style>
  <w:style w:type="paragraph" w:styleId="Listaszerbekezds">
    <w:name w:val="List Paragraph"/>
    <w:basedOn w:val="Norml"/>
    <w:uiPriority w:val="34"/>
    <w:qFormat/>
    <w:rsid w:val="000E4697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460497"/>
    <w:pPr>
      <w:spacing w:before="100" w:beforeAutospacing="1" w:after="100" w:afterAutospacing="1"/>
    </w:pPr>
    <w:rPr>
      <w:sz w:val="24"/>
      <w:szCs w:val="24"/>
    </w:rPr>
  </w:style>
  <w:style w:type="character" w:customStyle="1" w:styleId="Cmsor1Char">
    <w:name w:val="Címsor 1 Char"/>
    <w:basedOn w:val="Bekezdsalapbettpusa"/>
    <w:link w:val="Cmsor1"/>
    <w:rsid w:val="00BC657E"/>
    <w:rPr>
      <w:b/>
      <w:snapToGrid w:val="0"/>
      <w:sz w:val="22"/>
    </w:rPr>
  </w:style>
  <w:style w:type="paragraph" w:customStyle="1" w:styleId="Default">
    <w:name w:val="Default"/>
    <w:rsid w:val="00331DD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  <w:style w:type="character" w:styleId="Feloldatlanmegemlts">
    <w:name w:val="Unresolved Mention"/>
    <w:basedOn w:val="Bekezdsalapbettpusa"/>
    <w:uiPriority w:val="99"/>
    <w:semiHidden/>
    <w:unhideWhenUsed/>
    <w:rsid w:val="00331DD4"/>
    <w:rPr>
      <w:color w:val="605E5C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F315D9"/>
  </w:style>
  <w:style w:type="character" w:styleId="Mrltotthiperhivatkozs">
    <w:name w:val="FollowedHyperlink"/>
    <w:basedOn w:val="Bekezdsalapbettpusa"/>
    <w:semiHidden/>
    <w:unhideWhenUsed/>
    <w:rsid w:val="000400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vanikozoshivatal.h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UNACCES\UUZLET\CVBASE11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E5F0B-3366-499E-AD73-1257411AB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CVBASE11</Template>
  <TotalTime>49</TotalTime>
  <Pages>1</Pages>
  <Words>128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Ügyiratszám: «Irat_iktatószám»</vt:lpstr>
    </vt:vector>
  </TitlesOfParts>
  <Company/>
  <LinksUpToDate>false</LinksUpToDate>
  <CharactersWithSpaces>1183</CharactersWithSpaces>
  <SharedDoc>false</SharedDoc>
  <HLinks>
    <vt:vector size="12" baseType="variant"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mailto:korjegyzo@lovokorjegyzo.hu</vt:lpwstr>
      </vt:variant>
      <vt:variant>
        <vt:lpwstr/>
      </vt:variant>
      <vt:variant>
        <vt:i4>6553650</vt:i4>
      </vt:variant>
      <vt:variant>
        <vt:i4>-1</vt:i4>
      </vt:variant>
      <vt:variant>
        <vt:i4>2052</vt:i4>
      </vt:variant>
      <vt:variant>
        <vt:i4>1</vt:i4>
      </vt:variant>
      <vt:variant>
        <vt:lpwstr>http://www.brandsoftheworld.com/sites/default/files/styles/logo-original-577x577/public/0023/4110/brand.gif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Ügyiratszám: «Irat_iktatószám»</dc:title>
  <dc:creator>Horváth Péter</dc:creator>
  <cp:lastModifiedBy>Agh.Andras</cp:lastModifiedBy>
  <cp:revision>5</cp:revision>
  <cp:lastPrinted>2025-04-08T11:50:00Z</cp:lastPrinted>
  <dcterms:created xsi:type="dcterms:W3CDTF">2025-04-09T13:25:00Z</dcterms:created>
  <dcterms:modified xsi:type="dcterms:W3CDTF">2025-04-10T07:24:00Z</dcterms:modified>
</cp:coreProperties>
</file>